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35AD4" w14:textId="77777777" w:rsidR="009E453E" w:rsidRPr="00712170" w:rsidRDefault="009E453E">
      <w:pPr>
        <w:rPr>
          <w:rFonts w:ascii="Arial" w:hAnsi="Arial" w:cs="Arial"/>
        </w:rPr>
      </w:pPr>
      <w:r w:rsidRPr="00712170">
        <w:rPr>
          <w:rFonts w:ascii="Arial" w:hAnsi="Arial" w:cs="Arial"/>
          <w:noProof/>
          <w:lang w:eastAsia="fr-CH"/>
        </w:rPr>
        <w:drawing>
          <wp:anchor distT="0" distB="0" distL="114300" distR="114300" simplePos="0" relativeHeight="251658240" behindDoc="1" locked="0" layoutInCell="1" allowOverlap="1" wp14:anchorId="60A82D5A" wp14:editId="2EE0BB60">
            <wp:simplePos x="0" y="0"/>
            <wp:positionH relativeFrom="page">
              <wp:posOffset>0</wp:posOffset>
            </wp:positionH>
            <wp:positionV relativeFrom="page">
              <wp:posOffset>1</wp:posOffset>
            </wp:positionV>
            <wp:extent cx="7560310" cy="1123950"/>
            <wp:effectExtent l="0" t="0" r="2540" b="0"/>
            <wp:wrapNone/>
            <wp:docPr id="1" name="Image 1" descr="o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cc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269"/>
                    <a:stretch/>
                  </pic:blipFill>
                  <pic:spPr bwMode="auto">
                    <a:xfrm>
                      <a:off x="0" y="0"/>
                      <a:ext cx="756031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B0453D" w14:textId="77777777" w:rsidR="00D74703" w:rsidRPr="00712170" w:rsidRDefault="00D74703" w:rsidP="00F31BD1">
      <w:pPr>
        <w:rPr>
          <w:rFonts w:ascii="Arial" w:hAnsi="Arial" w:cs="Arial"/>
        </w:rPr>
      </w:pPr>
    </w:p>
    <w:p w14:paraId="295D2747" w14:textId="77777777" w:rsidR="0042203A" w:rsidRDefault="0042203A" w:rsidP="00F00ACF">
      <w:pPr>
        <w:jc w:val="center"/>
        <w:rPr>
          <w:rFonts w:asciiTheme="majorHAnsi" w:hAnsiTheme="majorHAnsi" w:cs="Arial"/>
          <w:b/>
          <w:sz w:val="32"/>
        </w:rPr>
      </w:pPr>
    </w:p>
    <w:p w14:paraId="75B89AD8" w14:textId="77777777" w:rsidR="0042203A" w:rsidRDefault="0042203A" w:rsidP="00F00ACF">
      <w:pPr>
        <w:jc w:val="center"/>
        <w:rPr>
          <w:rFonts w:asciiTheme="majorHAnsi" w:hAnsiTheme="majorHAnsi" w:cs="Arial"/>
          <w:b/>
          <w:sz w:val="32"/>
        </w:rPr>
      </w:pPr>
    </w:p>
    <w:p w14:paraId="46193852" w14:textId="77777777" w:rsidR="000B23C7" w:rsidRDefault="009E453E" w:rsidP="00F00ACF">
      <w:pPr>
        <w:jc w:val="center"/>
        <w:rPr>
          <w:rFonts w:asciiTheme="majorHAnsi" w:hAnsiTheme="majorHAnsi" w:cs="Arial"/>
          <w:b/>
          <w:sz w:val="32"/>
        </w:rPr>
      </w:pPr>
      <w:r w:rsidRPr="00133A20">
        <w:rPr>
          <w:rFonts w:asciiTheme="majorHAnsi" w:hAnsiTheme="majorHAnsi" w:cs="Arial"/>
          <w:b/>
          <w:sz w:val="32"/>
        </w:rPr>
        <w:t xml:space="preserve">Formulaire de demande </w:t>
      </w:r>
      <w:r w:rsidR="00F05C00">
        <w:rPr>
          <w:rFonts w:asciiTheme="majorHAnsi" w:hAnsiTheme="majorHAnsi" w:cs="Arial"/>
          <w:b/>
          <w:sz w:val="32"/>
        </w:rPr>
        <w:t>de subventions au titre de la conservation des monuments historiques</w:t>
      </w:r>
    </w:p>
    <w:p w14:paraId="50927256" w14:textId="77777777" w:rsidR="0042203A" w:rsidRDefault="0042203A" w:rsidP="00F00ACF">
      <w:pPr>
        <w:jc w:val="center"/>
        <w:rPr>
          <w:rFonts w:asciiTheme="majorHAnsi" w:hAnsiTheme="majorHAnsi" w:cs="Arial"/>
          <w:b/>
          <w:sz w:val="32"/>
        </w:rPr>
      </w:pPr>
    </w:p>
    <w:p w14:paraId="1D393133" w14:textId="77777777" w:rsidR="00920D63" w:rsidRDefault="00004AE6" w:rsidP="00920D63">
      <w:pPr>
        <w:spacing w:after="0"/>
        <w:rPr>
          <w:rFonts w:asciiTheme="majorHAnsi" w:hAnsiTheme="majorHAnsi" w:cs="Arial"/>
          <w:b/>
        </w:rPr>
      </w:pPr>
      <w:r w:rsidRPr="003A1ADC">
        <w:rPr>
          <w:rFonts w:asciiTheme="majorHAnsi" w:hAnsiTheme="majorHAnsi" w:cs="Arial"/>
          <w:b/>
        </w:rPr>
        <w:t>Informations sur le bâtiment</w:t>
      </w:r>
    </w:p>
    <w:p w14:paraId="362130D8" w14:textId="77777777" w:rsidR="00920D63" w:rsidRPr="003A1ADC" w:rsidRDefault="00920D63" w:rsidP="00920D63">
      <w:pPr>
        <w:spacing w:after="0"/>
        <w:rPr>
          <w:rFonts w:asciiTheme="majorHAnsi" w:hAnsiTheme="majorHAnsi" w:cs="Arial"/>
          <w:b/>
        </w:rPr>
      </w:pPr>
    </w:p>
    <w:tbl>
      <w:tblPr>
        <w:tblStyle w:val="Grilledutableau"/>
        <w:tblW w:w="9464" w:type="dxa"/>
        <w:tblLook w:val="04A0" w:firstRow="1" w:lastRow="0" w:firstColumn="1" w:lastColumn="0" w:noHBand="0" w:noVBand="1"/>
      </w:tblPr>
      <w:tblGrid>
        <w:gridCol w:w="3261"/>
        <w:gridCol w:w="1270"/>
        <w:gridCol w:w="4933"/>
      </w:tblGrid>
      <w:tr w:rsidR="009E453E" w:rsidRPr="00133A20" w14:paraId="5EA83CA8" w14:textId="77777777" w:rsidTr="003A1ADC">
        <w:trPr>
          <w:trHeight w:val="479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25B949A" w14:textId="77777777" w:rsidR="009E453E" w:rsidRPr="00133A20" w:rsidRDefault="00E16121" w:rsidP="007125B5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Nom</w:t>
            </w:r>
            <w:r w:rsidR="00004AE6">
              <w:rPr>
                <w:rFonts w:asciiTheme="majorHAnsi" w:hAnsiTheme="majorHAnsi" w:cs="Arial"/>
              </w:rPr>
              <w:t xml:space="preserve"> du bâtiment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60B261" w14:textId="77777777" w:rsidR="009E453E" w:rsidRPr="00133A20" w:rsidRDefault="00F31BD1" w:rsidP="00F31BD1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0" w:name="Texte1"/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  <w:bookmarkEnd w:id="0"/>
          </w:p>
        </w:tc>
      </w:tr>
      <w:tr w:rsidR="003E1B0F" w:rsidRPr="00133A20" w14:paraId="141E5780" w14:textId="77777777" w:rsidTr="008A6881">
        <w:trPr>
          <w:trHeight w:val="695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72BD7F6" w14:textId="77777777" w:rsidR="003E1B0F" w:rsidRPr="00133A20" w:rsidRDefault="003E1B0F" w:rsidP="003E1B0F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Adresse postale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08FDE3" w14:textId="77777777" w:rsidR="003E1B0F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3C00E1AE" w14:textId="77777777" w:rsid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08DE9F7D" w14:textId="77777777" w:rsidR="00920D63" w:rsidRDefault="00920D63" w:rsidP="003E1B0F">
            <w:pPr>
              <w:rPr>
                <w:rFonts w:asciiTheme="majorHAnsi" w:hAnsiTheme="majorHAnsi" w:cs="Arial"/>
              </w:rPr>
            </w:pPr>
          </w:p>
          <w:p w14:paraId="5F9938A1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</w:tc>
      </w:tr>
      <w:tr w:rsidR="009E453E" w:rsidRPr="00133A20" w14:paraId="19E41562" w14:textId="77777777" w:rsidTr="003A1ADC">
        <w:trPr>
          <w:trHeight w:val="454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B0F8943" w14:textId="77777777" w:rsidR="00683BBC" w:rsidRPr="00133A20" w:rsidRDefault="00004AE6" w:rsidP="003A1ADC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N° de parcelle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E11BF48" w14:textId="77777777" w:rsidR="009E453E" w:rsidRPr="00133A20" w:rsidRDefault="00F31BD1" w:rsidP="00F31BD1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1" w:name="Texte3"/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  <w:bookmarkEnd w:id="1"/>
          </w:p>
        </w:tc>
      </w:tr>
      <w:tr w:rsidR="00004AE6" w:rsidRPr="00133A20" w14:paraId="2E81BD83" w14:textId="77777777" w:rsidTr="008A6881">
        <w:trPr>
          <w:trHeight w:val="473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5E151D7A" w14:textId="77777777" w:rsidR="00004AE6" w:rsidRDefault="00004AE6" w:rsidP="007125B5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Inscrit à l’inventaire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18B918" w14:textId="77777777" w:rsidR="00004AE6" w:rsidRPr="00133A20" w:rsidRDefault="00004AE6" w:rsidP="00F31BD1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FORMCHECKBOX </w:instrText>
            </w:r>
            <w:r w:rsidR="00FB4D8F">
              <w:rPr>
                <w:rFonts w:asciiTheme="majorHAnsi" w:hAnsiTheme="majorHAnsi" w:cs="Arial"/>
              </w:rPr>
            </w:r>
            <w:r w:rsidR="00FB4D8F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fldChar w:fldCharType="end"/>
            </w:r>
            <w:r w:rsidRPr="00133A20">
              <w:rPr>
                <w:rFonts w:asciiTheme="majorHAnsi" w:hAnsiTheme="majorHAnsi" w:cs="Arial"/>
              </w:rPr>
              <w:t xml:space="preserve"> OUI </w:t>
            </w: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FORMCHECKBOX </w:instrText>
            </w:r>
            <w:r w:rsidR="00FB4D8F">
              <w:rPr>
                <w:rFonts w:asciiTheme="majorHAnsi" w:hAnsiTheme="majorHAnsi" w:cs="Arial"/>
              </w:rPr>
            </w:r>
            <w:r w:rsidR="00FB4D8F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fldChar w:fldCharType="end"/>
            </w:r>
            <w:r w:rsidRPr="00133A20">
              <w:rPr>
                <w:rFonts w:asciiTheme="majorHAnsi" w:hAnsiTheme="majorHAnsi" w:cs="Arial"/>
              </w:rPr>
              <w:t xml:space="preserve"> NON</w:t>
            </w:r>
          </w:p>
        </w:tc>
      </w:tr>
      <w:tr w:rsidR="00133A20" w:rsidRPr="00133A20" w14:paraId="1ED204CE" w14:textId="77777777" w:rsidTr="008A6881">
        <w:trPr>
          <w:trHeight w:val="403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425024BB" w14:textId="77777777" w:rsidR="00133A20" w:rsidRPr="00133A20" w:rsidRDefault="00133A20" w:rsidP="00004AE6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N</w:t>
            </w:r>
            <w:r w:rsidR="00004AE6">
              <w:rPr>
                <w:rFonts w:asciiTheme="majorHAnsi" w:hAnsiTheme="majorHAnsi" w:cs="Arial"/>
              </w:rPr>
              <w:t>om du propriétaire foncier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9DE11E" w14:textId="77777777" w:rsidR="00F05C00" w:rsidRPr="00133A20" w:rsidRDefault="00133A20" w:rsidP="00F31BD1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2" w:name="Texte5"/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  <w:bookmarkEnd w:id="2"/>
          </w:p>
        </w:tc>
      </w:tr>
      <w:tr w:rsidR="00133A20" w:rsidRPr="00133A20" w14:paraId="223224BE" w14:textId="77777777" w:rsidTr="008A6881">
        <w:trPr>
          <w:trHeight w:val="99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A0F228E" w14:textId="77777777" w:rsidR="00133A20" w:rsidRDefault="00133A20" w:rsidP="00004AE6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Adresse</w:t>
            </w:r>
            <w:r w:rsidR="00004AE6">
              <w:rPr>
                <w:rFonts w:asciiTheme="majorHAnsi" w:hAnsiTheme="majorHAnsi" w:cs="Arial"/>
              </w:rPr>
              <w:t xml:space="preserve"> postale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ADABFB" w14:textId="77777777" w:rsidR="00133A20" w:rsidRDefault="00133A20" w:rsidP="00F31BD1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3" w:name="Texte4"/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  <w:bookmarkEnd w:id="3"/>
          </w:p>
          <w:p w14:paraId="6EAB828A" w14:textId="77777777" w:rsidR="00720118" w:rsidRDefault="00720118" w:rsidP="00F31BD1">
            <w:pPr>
              <w:rPr>
                <w:rFonts w:asciiTheme="majorHAnsi" w:hAnsiTheme="majorHAnsi" w:cs="Arial"/>
              </w:rPr>
            </w:pPr>
          </w:p>
          <w:p w14:paraId="44BBD77A" w14:textId="77777777" w:rsidR="00720118" w:rsidRDefault="00720118" w:rsidP="00F31BD1">
            <w:pPr>
              <w:rPr>
                <w:rFonts w:asciiTheme="majorHAnsi" w:hAnsiTheme="majorHAnsi" w:cs="Arial"/>
              </w:rPr>
            </w:pPr>
          </w:p>
          <w:p w14:paraId="75463A29" w14:textId="77777777" w:rsidR="00920D63" w:rsidRPr="00133A20" w:rsidRDefault="00920D63" w:rsidP="00F31BD1">
            <w:pPr>
              <w:rPr>
                <w:rFonts w:asciiTheme="majorHAnsi" w:hAnsiTheme="majorHAnsi" w:cs="Arial"/>
              </w:rPr>
            </w:pPr>
          </w:p>
        </w:tc>
      </w:tr>
      <w:tr w:rsidR="00133A20" w:rsidRPr="00133A20" w14:paraId="0652E958" w14:textId="77777777" w:rsidTr="008A6881">
        <w:trPr>
          <w:trHeight w:val="421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8B84B96" w14:textId="77777777" w:rsidR="00133A20" w:rsidRPr="00133A20" w:rsidRDefault="00004AE6" w:rsidP="00004AE6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Adresse électronique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38AD08" w14:textId="77777777" w:rsidR="00133A20" w:rsidRPr="00133A20" w:rsidRDefault="00133A20" w:rsidP="00901B61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4" w:name="Texte6"/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  <w:bookmarkEnd w:id="4"/>
          </w:p>
        </w:tc>
      </w:tr>
      <w:tr w:rsidR="00683BBC" w:rsidRPr="00133A20" w14:paraId="2804FA11" w14:textId="77777777" w:rsidTr="008A6881">
        <w:trPr>
          <w:trHeight w:val="413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5CE9BDA" w14:textId="77777777" w:rsidR="00683BBC" w:rsidRPr="00133A20" w:rsidRDefault="00004AE6" w:rsidP="007125B5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N° de téléphone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23DCD97" w14:textId="77777777" w:rsidR="00683BBC" w:rsidRPr="00133A20" w:rsidRDefault="008A6881" w:rsidP="00F31BD1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</w:tc>
      </w:tr>
      <w:tr w:rsidR="00761A77" w:rsidRPr="00133A20" w14:paraId="6BAD41D4" w14:textId="77777777" w:rsidTr="003A1AD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31" w:type="dxa"/>
            <w:gridSpan w:val="2"/>
          </w:tcPr>
          <w:p w14:paraId="61FA1A57" w14:textId="77777777" w:rsidR="003A1ADC" w:rsidRDefault="003A1ADC" w:rsidP="00F31BD1">
            <w:pPr>
              <w:rPr>
                <w:rFonts w:asciiTheme="majorHAnsi" w:hAnsiTheme="majorHAnsi" w:cs="Arial"/>
                <w:b/>
              </w:rPr>
            </w:pPr>
          </w:p>
          <w:p w14:paraId="52D17656" w14:textId="77777777" w:rsidR="003E1B0F" w:rsidRPr="003E1B0F" w:rsidRDefault="003E1B0F" w:rsidP="00F31BD1">
            <w:pPr>
              <w:rPr>
                <w:rFonts w:asciiTheme="majorHAnsi" w:hAnsiTheme="majorHAnsi" w:cs="Arial"/>
                <w:b/>
                <w:sz w:val="32"/>
                <w:szCs w:val="32"/>
              </w:rPr>
            </w:pPr>
          </w:p>
          <w:p w14:paraId="48B5AF50" w14:textId="77777777" w:rsidR="00761A77" w:rsidRPr="003A1ADC" w:rsidRDefault="00004AE6" w:rsidP="00F31BD1">
            <w:pPr>
              <w:rPr>
                <w:rFonts w:asciiTheme="majorHAnsi" w:hAnsiTheme="majorHAnsi" w:cs="Arial"/>
                <w:b/>
              </w:rPr>
            </w:pPr>
            <w:r w:rsidRPr="003A1ADC">
              <w:rPr>
                <w:rFonts w:asciiTheme="majorHAnsi" w:hAnsiTheme="majorHAnsi" w:cs="Arial"/>
                <w:b/>
              </w:rPr>
              <w:t>Informations sur les travaux</w:t>
            </w:r>
          </w:p>
          <w:p w14:paraId="7D136361" w14:textId="77777777" w:rsidR="00004AE6" w:rsidRPr="00133A20" w:rsidRDefault="00004AE6" w:rsidP="00F31BD1">
            <w:pPr>
              <w:rPr>
                <w:rFonts w:asciiTheme="majorHAnsi" w:hAnsiTheme="majorHAnsi" w:cs="Arial"/>
              </w:rPr>
            </w:pPr>
          </w:p>
        </w:tc>
        <w:tc>
          <w:tcPr>
            <w:tcW w:w="4933" w:type="dxa"/>
          </w:tcPr>
          <w:p w14:paraId="6BD87FD7" w14:textId="77777777" w:rsidR="00A31E26" w:rsidRPr="00133A20" w:rsidRDefault="00A31E26" w:rsidP="00F31BD1">
            <w:pPr>
              <w:rPr>
                <w:rFonts w:asciiTheme="majorHAnsi" w:hAnsiTheme="majorHAnsi" w:cs="Arial"/>
              </w:rPr>
            </w:pPr>
          </w:p>
        </w:tc>
      </w:tr>
      <w:tr w:rsidR="00004AE6" w:rsidRPr="00133A20" w14:paraId="16203C77" w14:textId="77777777" w:rsidTr="00771853">
        <w:trPr>
          <w:trHeight w:val="754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0C3636A" w14:textId="77777777" w:rsidR="00004AE6" w:rsidRPr="00133A20" w:rsidRDefault="003A1ADC" w:rsidP="00771853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Description brève</w:t>
            </w:r>
            <w:r w:rsidR="00004AE6">
              <w:rPr>
                <w:rFonts w:asciiTheme="majorHAnsi" w:hAnsiTheme="majorHAnsi" w:cs="Arial"/>
              </w:rPr>
              <w:t xml:space="preserve"> des travaux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C9CE06" w14:textId="77777777" w:rsidR="00004AE6" w:rsidRDefault="00004AE6" w:rsidP="00771853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62F18109" w14:textId="77777777" w:rsidR="003A1ADC" w:rsidRDefault="003A1ADC" w:rsidP="00771853">
            <w:pPr>
              <w:rPr>
                <w:rFonts w:asciiTheme="majorHAnsi" w:hAnsiTheme="majorHAnsi" w:cs="Arial"/>
              </w:rPr>
            </w:pPr>
          </w:p>
          <w:p w14:paraId="65F033B3" w14:textId="77777777" w:rsidR="003A1ADC" w:rsidRDefault="003A1ADC" w:rsidP="00771853">
            <w:pPr>
              <w:rPr>
                <w:rFonts w:asciiTheme="majorHAnsi" w:hAnsiTheme="majorHAnsi" w:cs="Arial"/>
              </w:rPr>
            </w:pPr>
          </w:p>
          <w:p w14:paraId="4AFC366A" w14:textId="77777777" w:rsidR="003E1B0F" w:rsidRDefault="003E1B0F" w:rsidP="00771853">
            <w:pPr>
              <w:rPr>
                <w:rFonts w:asciiTheme="majorHAnsi" w:hAnsiTheme="majorHAnsi" w:cs="Arial"/>
              </w:rPr>
            </w:pPr>
          </w:p>
          <w:p w14:paraId="48C058EC" w14:textId="77777777" w:rsidR="003A1ADC" w:rsidRPr="00133A20" w:rsidRDefault="003A1ADC" w:rsidP="00771853">
            <w:pPr>
              <w:rPr>
                <w:rFonts w:asciiTheme="majorHAnsi" w:hAnsiTheme="majorHAnsi" w:cs="Arial"/>
              </w:rPr>
            </w:pPr>
          </w:p>
        </w:tc>
      </w:tr>
      <w:tr w:rsidR="00004AE6" w:rsidRPr="00133A20" w14:paraId="380031C4" w14:textId="77777777" w:rsidTr="00771853">
        <w:trPr>
          <w:trHeight w:val="695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6DBC55D4" w14:textId="77777777" w:rsidR="00004AE6" w:rsidRPr="00133A20" w:rsidRDefault="00004AE6" w:rsidP="00771853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Planification temporelle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D35937C" w14:textId="77777777" w:rsidR="00004AE6" w:rsidRPr="00133A20" w:rsidRDefault="00004AE6" w:rsidP="00771853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3B67E46C" w14:textId="77777777" w:rsidR="00004AE6" w:rsidRDefault="00004AE6" w:rsidP="00771853">
            <w:pPr>
              <w:rPr>
                <w:rFonts w:asciiTheme="majorHAnsi" w:hAnsiTheme="majorHAnsi" w:cs="Arial"/>
              </w:rPr>
            </w:pPr>
          </w:p>
          <w:p w14:paraId="1BB2DE20" w14:textId="77777777" w:rsidR="003A1ADC" w:rsidRPr="00133A20" w:rsidRDefault="003A1ADC" w:rsidP="00771853">
            <w:pPr>
              <w:rPr>
                <w:rFonts w:asciiTheme="majorHAnsi" w:hAnsiTheme="majorHAnsi" w:cs="Arial"/>
              </w:rPr>
            </w:pPr>
          </w:p>
        </w:tc>
      </w:tr>
      <w:tr w:rsidR="00004AE6" w:rsidRPr="00133A20" w14:paraId="4F011548" w14:textId="77777777" w:rsidTr="00771853">
        <w:trPr>
          <w:trHeight w:val="473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A81F242" w14:textId="77777777" w:rsidR="00004AE6" w:rsidRPr="00133A20" w:rsidRDefault="00004AE6" w:rsidP="00771853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Entreprises impliquées (si connues)</w:t>
            </w:r>
          </w:p>
          <w:p w14:paraId="6637C7CF" w14:textId="77777777" w:rsidR="00004AE6" w:rsidRPr="00133A20" w:rsidRDefault="00004AE6" w:rsidP="00771853">
            <w:pPr>
              <w:rPr>
                <w:rFonts w:asciiTheme="majorHAnsi" w:hAnsiTheme="majorHAnsi" w:cs="Arial"/>
              </w:rPr>
            </w:pP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F93787" w14:textId="77777777" w:rsidR="00004AE6" w:rsidRDefault="00004AE6" w:rsidP="00771853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67D3FC06" w14:textId="77777777" w:rsidR="003E1B0F" w:rsidRDefault="003E1B0F" w:rsidP="00771853">
            <w:pPr>
              <w:rPr>
                <w:rFonts w:asciiTheme="majorHAnsi" w:hAnsiTheme="majorHAnsi" w:cs="Arial"/>
              </w:rPr>
            </w:pPr>
          </w:p>
          <w:p w14:paraId="4A78650B" w14:textId="77777777" w:rsidR="003E1B0F" w:rsidRDefault="003E1B0F" w:rsidP="00771853">
            <w:pPr>
              <w:rPr>
                <w:rFonts w:asciiTheme="majorHAnsi" w:hAnsiTheme="majorHAnsi" w:cs="Arial"/>
              </w:rPr>
            </w:pPr>
          </w:p>
          <w:p w14:paraId="07C9424C" w14:textId="77777777" w:rsidR="003E1B0F" w:rsidRPr="00133A20" w:rsidRDefault="003E1B0F" w:rsidP="00771853">
            <w:pPr>
              <w:rPr>
                <w:rFonts w:asciiTheme="majorHAnsi" w:hAnsiTheme="majorHAnsi" w:cs="Arial"/>
              </w:rPr>
            </w:pPr>
          </w:p>
        </w:tc>
      </w:tr>
      <w:tr w:rsidR="00F05C00" w:rsidRPr="00133A20" w14:paraId="0C5F4C77" w14:textId="77777777" w:rsidTr="00771853">
        <w:trPr>
          <w:trHeight w:val="473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779A436B" w14:textId="77777777" w:rsidR="00F05C00" w:rsidRDefault="00F05C00" w:rsidP="00F05C00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Montant total des travaux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195F06" w14:textId="77777777" w:rsidR="00F05C00" w:rsidRPr="00133A20" w:rsidRDefault="003A1ADC" w:rsidP="00771853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</w:tc>
      </w:tr>
      <w:tr w:rsidR="00F05C00" w:rsidRPr="00133A20" w14:paraId="075A5624" w14:textId="77777777" w:rsidTr="00771853">
        <w:trPr>
          <w:trHeight w:val="473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3F051845" w14:textId="77777777" w:rsidR="00F05C00" w:rsidRDefault="00F05C00" w:rsidP="00F05C00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Montant des frais admis au subventionnement (si connu)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80DAE5" w14:textId="77777777" w:rsidR="00F05C00" w:rsidRPr="00133A20" w:rsidRDefault="003A1ADC" w:rsidP="00771853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</w:tc>
      </w:tr>
      <w:tr w:rsidR="00004AE6" w:rsidRPr="00133A20" w14:paraId="4C562B26" w14:textId="77777777" w:rsidTr="003A1AD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31" w:type="dxa"/>
            <w:gridSpan w:val="2"/>
          </w:tcPr>
          <w:p w14:paraId="2FA7597A" w14:textId="77777777" w:rsidR="00920D63" w:rsidRDefault="00920D63" w:rsidP="003A1ADC">
            <w:pPr>
              <w:rPr>
                <w:rFonts w:asciiTheme="majorHAnsi" w:hAnsiTheme="majorHAnsi" w:cs="Arial"/>
                <w:b/>
              </w:rPr>
            </w:pPr>
          </w:p>
          <w:p w14:paraId="42207237" w14:textId="77777777" w:rsidR="00004AE6" w:rsidRPr="003E1B0F" w:rsidRDefault="00920D63" w:rsidP="00920D63">
            <w:pPr>
              <w:ind w:right="1442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I</w:t>
            </w:r>
            <w:r w:rsidR="003A1ADC" w:rsidRPr="003A1ADC">
              <w:rPr>
                <w:rFonts w:asciiTheme="majorHAnsi" w:hAnsiTheme="majorHAnsi" w:cs="Arial"/>
                <w:b/>
              </w:rPr>
              <w:t>nformations sur le bénéficiaire des subventions</w:t>
            </w:r>
          </w:p>
        </w:tc>
        <w:tc>
          <w:tcPr>
            <w:tcW w:w="4933" w:type="dxa"/>
          </w:tcPr>
          <w:p w14:paraId="71CA7A19" w14:textId="77777777" w:rsidR="00004AE6" w:rsidRDefault="00004AE6" w:rsidP="00771853">
            <w:pPr>
              <w:rPr>
                <w:rFonts w:asciiTheme="majorHAnsi" w:hAnsiTheme="majorHAnsi" w:cs="Arial"/>
              </w:rPr>
            </w:pPr>
          </w:p>
          <w:p w14:paraId="7FBB1447" w14:textId="77777777" w:rsidR="003E1B0F" w:rsidRP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4705EA18" w14:textId="77777777" w:rsid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48F26FC3" w14:textId="77777777" w:rsidR="003E1B0F" w:rsidRP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17B66BE7" w14:textId="77777777" w:rsidR="003E1B0F" w:rsidRPr="003E1B0F" w:rsidRDefault="003E1B0F" w:rsidP="003E1B0F">
            <w:pPr>
              <w:jc w:val="right"/>
              <w:rPr>
                <w:rFonts w:asciiTheme="majorHAnsi" w:hAnsiTheme="majorHAnsi" w:cs="Arial"/>
              </w:rPr>
            </w:pPr>
          </w:p>
        </w:tc>
      </w:tr>
      <w:tr w:rsidR="00004AE6" w:rsidRPr="00133A20" w14:paraId="074F9054" w14:textId="77777777" w:rsidTr="003A1ADC">
        <w:trPr>
          <w:trHeight w:val="507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0C22D6B" w14:textId="77777777" w:rsidR="00004AE6" w:rsidRPr="00133A20" w:rsidRDefault="00004AE6" w:rsidP="00004AE6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Nom du bénéficiaire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45528D4" w14:textId="77777777" w:rsidR="00004AE6" w:rsidRDefault="00004AE6" w:rsidP="00771853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620C2761" w14:textId="77777777" w:rsidR="003E1B0F" w:rsidRPr="00133A20" w:rsidRDefault="003E1B0F" w:rsidP="00771853">
            <w:pPr>
              <w:rPr>
                <w:rFonts w:asciiTheme="majorHAnsi" w:hAnsiTheme="majorHAnsi" w:cs="Arial"/>
              </w:rPr>
            </w:pPr>
          </w:p>
        </w:tc>
      </w:tr>
      <w:tr w:rsidR="00004AE6" w:rsidRPr="00133A20" w14:paraId="32DAACD5" w14:textId="77777777" w:rsidTr="00771853">
        <w:trPr>
          <w:trHeight w:val="695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260A310" w14:textId="77777777" w:rsidR="00004AE6" w:rsidRPr="00133A20" w:rsidRDefault="00004AE6" w:rsidP="00771853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Adresse postale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5C474D" w14:textId="77777777" w:rsidR="00004AE6" w:rsidRPr="00133A20" w:rsidRDefault="00004AE6" w:rsidP="00771853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0F280814" w14:textId="77777777" w:rsidR="003A1ADC" w:rsidRDefault="003A1ADC" w:rsidP="00771853">
            <w:pPr>
              <w:rPr>
                <w:rFonts w:asciiTheme="majorHAnsi" w:hAnsiTheme="majorHAnsi" w:cs="Arial"/>
              </w:rPr>
            </w:pPr>
          </w:p>
          <w:p w14:paraId="0DCA9619" w14:textId="77777777" w:rsidR="00920D63" w:rsidRDefault="00920D63" w:rsidP="00771853">
            <w:pPr>
              <w:rPr>
                <w:rFonts w:asciiTheme="majorHAnsi" w:hAnsiTheme="majorHAnsi" w:cs="Arial"/>
              </w:rPr>
            </w:pPr>
          </w:p>
          <w:p w14:paraId="2FED04B7" w14:textId="77777777" w:rsidR="00920D63" w:rsidRPr="00133A20" w:rsidRDefault="00920D63" w:rsidP="00771853">
            <w:pPr>
              <w:rPr>
                <w:rFonts w:asciiTheme="majorHAnsi" w:hAnsiTheme="majorHAnsi" w:cs="Arial"/>
              </w:rPr>
            </w:pPr>
          </w:p>
        </w:tc>
      </w:tr>
      <w:tr w:rsidR="003E1B0F" w:rsidRPr="00133A20" w14:paraId="2005FB3A" w14:textId="77777777" w:rsidTr="003E1B0F">
        <w:trPr>
          <w:trHeight w:val="405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A2544BE" w14:textId="77777777" w:rsidR="003E1B0F" w:rsidRPr="00133A20" w:rsidRDefault="003E1B0F" w:rsidP="003E1B0F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Adresse électronique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2CAECF0" w14:textId="77777777" w:rsidR="003E1B0F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4DF08AB4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</w:tc>
      </w:tr>
      <w:tr w:rsidR="003E1B0F" w:rsidRPr="00133A20" w14:paraId="095B2DFA" w14:textId="77777777" w:rsidTr="003E1B0F">
        <w:trPr>
          <w:trHeight w:val="555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20839FC3" w14:textId="77777777" w:rsidR="003E1B0F" w:rsidRDefault="003E1B0F" w:rsidP="003E1B0F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N° de téléphone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94BE73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</w:tc>
      </w:tr>
      <w:tr w:rsidR="003E1B0F" w:rsidRPr="00133A20" w14:paraId="56808A18" w14:textId="77777777" w:rsidTr="003A1ADC">
        <w:trPr>
          <w:trHeight w:val="279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09FF8E64" w14:textId="77777777" w:rsidR="003E1B0F" w:rsidRPr="00133A20" w:rsidRDefault="003E1B0F" w:rsidP="003E1B0F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Coordonnées bancaires</w:t>
            </w:r>
            <w:r w:rsidRPr="00133A20">
              <w:rPr>
                <w:rFonts w:asciiTheme="majorHAnsi" w:hAnsiTheme="majorHAnsi" w:cs="Arial"/>
              </w:rPr>
              <w:t xml:space="preserve"> (IBAN)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063924" w14:textId="77777777" w:rsidR="003E1B0F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FORMTEXT </w:instrText>
            </w:r>
            <w:r w:rsidRPr="00133A20">
              <w:rPr>
                <w:rFonts w:asciiTheme="majorHAnsi" w:hAnsiTheme="majorHAnsi" w:cs="Arial"/>
              </w:rPr>
            </w:r>
            <w:r w:rsidRPr="00133A20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  <w:noProof/>
              </w:rPr>
              <w:t> </w:t>
            </w:r>
            <w:r w:rsidRPr="00133A20">
              <w:rPr>
                <w:rFonts w:asciiTheme="majorHAnsi" w:hAnsiTheme="majorHAnsi" w:cs="Arial"/>
              </w:rPr>
              <w:fldChar w:fldCharType="end"/>
            </w:r>
          </w:p>
          <w:p w14:paraId="05CAF75E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</w:tc>
      </w:tr>
      <w:tr w:rsidR="003E1B0F" w:rsidRPr="00133A20" w14:paraId="3C7A5F43" w14:textId="77777777" w:rsidTr="003A1ADC">
        <w:trPr>
          <w:trHeight w:val="279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</w:tcPr>
          <w:p w14:paraId="1C3E965C" w14:textId="77777777" w:rsidR="003E1B0F" w:rsidRDefault="003E1B0F" w:rsidP="003E1B0F">
            <w:pPr>
              <w:pStyle w:val="Paragraphedeliste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Entité d</w:t>
            </w:r>
            <w:r w:rsidR="00B76339">
              <w:rPr>
                <w:rFonts w:asciiTheme="majorHAnsi" w:hAnsiTheme="majorHAnsi" w:cs="Arial"/>
              </w:rPr>
              <w:t xml:space="preserve">e </w:t>
            </w:r>
            <w:r>
              <w:rPr>
                <w:rFonts w:asciiTheme="majorHAnsi" w:hAnsiTheme="majorHAnsi" w:cs="Arial"/>
              </w:rPr>
              <w:t>20 employés</w:t>
            </w:r>
            <w:r w:rsidR="00B76339">
              <w:rPr>
                <w:rFonts w:asciiTheme="majorHAnsi" w:hAnsiTheme="majorHAnsi" w:cs="Arial"/>
              </w:rPr>
              <w:t xml:space="preserve"> ou plus (hors apprentis)</w:t>
            </w:r>
          </w:p>
        </w:tc>
        <w:tc>
          <w:tcPr>
            <w:tcW w:w="62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1B0085" w14:textId="77777777" w:rsidR="003E1B0F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FORMCHECKBOX </w:instrText>
            </w:r>
            <w:r w:rsidR="00FB4D8F">
              <w:rPr>
                <w:rFonts w:asciiTheme="majorHAnsi" w:hAnsiTheme="majorHAnsi" w:cs="Arial"/>
              </w:rPr>
            </w:r>
            <w:r w:rsidR="00FB4D8F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fldChar w:fldCharType="end"/>
            </w:r>
            <w:r w:rsidRPr="00133A20">
              <w:rPr>
                <w:rFonts w:asciiTheme="majorHAnsi" w:hAnsiTheme="majorHAnsi" w:cs="Arial"/>
              </w:rPr>
              <w:t xml:space="preserve"> OUI </w:t>
            </w:r>
            <w:r w:rsidRPr="00133A20">
              <w:rPr>
                <w:rFonts w:asciiTheme="majorHAnsi" w:hAnsiTheme="majorHAnsi" w:cs="Arial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3A20">
              <w:rPr>
                <w:rFonts w:asciiTheme="majorHAnsi" w:hAnsiTheme="majorHAnsi" w:cs="Arial"/>
              </w:rPr>
              <w:instrText xml:space="preserve"> FORMCHECKBOX </w:instrText>
            </w:r>
            <w:r w:rsidR="00FB4D8F">
              <w:rPr>
                <w:rFonts w:asciiTheme="majorHAnsi" w:hAnsiTheme="majorHAnsi" w:cs="Arial"/>
              </w:rPr>
            </w:r>
            <w:r w:rsidR="00FB4D8F">
              <w:rPr>
                <w:rFonts w:asciiTheme="majorHAnsi" w:hAnsiTheme="majorHAnsi" w:cs="Arial"/>
              </w:rPr>
              <w:fldChar w:fldCharType="separate"/>
            </w:r>
            <w:r w:rsidRPr="00133A20">
              <w:rPr>
                <w:rFonts w:asciiTheme="majorHAnsi" w:hAnsiTheme="majorHAnsi" w:cs="Arial"/>
              </w:rPr>
              <w:fldChar w:fldCharType="end"/>
            </w:r>
            <w:r w:rsidRPr="00133A20">
              <w:rPr>
                <w:rFonts w:asciiTheme="majorHAnsi" w:hAnsiTheme="majorHAnsi" w:cs="Arial"/>
              </w:rPr>
              <w:t xml:space="preserve"> NON</w:t>
            </w:r>
          </w:p>
          <w:p w14:paraId="2EEFB187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</w:tc>
      </w:tr>
      <w:tr w:rsidR="003E1B0F" w:rsidRPr="00133A20" w14:paraId="4361377C" w14:textId="77777777" w:rsidTr="003A1AD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31" w:type="dxa"/>
            <w:gridSpan w:val="2"/>
          </w:tcPr>
          <w:p w14:paraId="3DA5514D" w14:textId="77777777" w:rsid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0A2CC726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  <w:p w14:paraId="72E0BDEA" w14:textId="77777777" w:rsidR="003E1B0F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t xml:space="preserve">Lieu et date : </w:t>
            </w:r>
          </w:p>
          <w:p w14:paraId="32E2B44B" w14:textId="77777777" w:rsid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3E2B6582" w14:textId="77777777" w:rsidR="003E1B0F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t>____________________________________</w:t>
            </w:r>
          </w:p>
          <w:p w14:paraId="21E1F1E9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</w:tc>
        <w:tc>
          <w:tcPr>
            <w:tcW w:w="4933" w:type="dxa"/>
          </w:tcPr>
          <w:p w14:paraId="740A4EA2" w14:textId="77777777" w:rsid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4A7798A2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  <w:p w14:paraId="69275B63" w14:textId="77777777" w:rsidR="003E1B0F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t>Signature :</w:t>
            </w:r>
          </w:p>
          <w:p w14:paraId="25E9CB52" w14:textId="77777777" w:rsidR="003E1B0F" w:rsidRDefault="003E1B0F" w:rsidP="003E1B0F">
            <w:pPr>
              <w:rPr>
                <w:rFonts w:asciiTheme="majorHAnsi" w:hAnsiTheme="majorHAnsi" w:cs="Arial"/>
              </w:rPr>
            </w:pPr>
          </w:p>
          <w:p w14:paraId="1529C0EA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  <w:r w:rsidRPr="00133A20">
              <w:rPr>
                <w:rFonts w:asciiTheme="majorHAnsi" w:hAnsiTheme="majorHAnsi" w:cs="Arial"/>
              </w:rPr>
              <w:t xml:space="preserve"> __________________________________________</w:t>
            </w:r>
          </w:p>
          <w:p w14:paraId="7DDA865A" w14:textId="77777777" w:rsidR="003E1B0F" w:rsidRPr="00133A20" w:rsidRDefault="003E1B0F" w:rsidP="003E1B0F">
            <w:pPr>
              <w:rPr>
                <w:rFonts w:asciiTheme="majorHAnsi" w:hAnsiTheme="majorHAnsi" w:cs="Arial"/>
              </w:rPr>
            </w:pPr>
          </w:p>
        </w:tc>
      </w:tr>
    </w:tbl>
    <w:p w14:paraId="039A7594" w14:textId="77777777" w:rsidR="00F05C00" w:rsidRDefault="00F05C00" w:rsidP="008A6881">
      <w:pPr>
        <w:spacing w:after="0"/>
        <w:rPr>
          <w:rFonts w:asciiTheme="majorHAnsi" w:hAnsiTheme="majorHAnsi" w:cs="Arial"/>
        </w:rPr>
      </w:pPr>
    </w:p>
    <w:p w14:paraId="579D66F6" w14:textId="77777777" w:rsidR="00761A77" w:rsidRDefault="00A31E26" w:rsidP="008A6881">
      <w:pPr>
        <w:spacing w:after="0"/>
        <w:rPr>
          <w:rFonts w:asciiTheme="majorHAnsi" w:hAnsiTheme="majorHAnsi" w:cs="Arial"/>
        </w:rPr>
      </w:pPr>
      <w:r w:rsidRPr="00133A20">
        <w:rPr>
          <w:rFonts w:asciiTheme="majorHAnsi" w:hAnsiTheme="majorHAnsi" w:cs="Arial"/>
        </w:rPr>
        <w:t xml:space="preserve">Le présent </w:t>
      </w:r>
      <w:r w:rsidR="0075414D">
        <w:rPr>
          <w:rFonts w:asciiTheme="majorHAnsi" w:hAnsiTheme="majorHAnsi" w:cs="Arial"/>
        </w:rPr>
        <w:t>formulaire</w:t>
      </w:r>
      <w:r w:rsidRPr="00133A20">
        <w:rPr>
          <w:rFonts w:asciiTheme="majorHAnsi" w:hAnsiTheme="majorHAnsi" w:cs="Arial"/>
        </w:rPr>
        <w:t xml:space="preserve"> doit </w:t>
      </w:r>
      <w:r w:rsidR="00920D63">
        <w:rPr>
          <w:rFonts w:asciiTheme="majorHAnsi" w:hAnsiTheme="majorHAnsi" w:cs="Arial"/>
        </w:rPr>
        <w:t xml:space="preserve">obligatoirement </w:t>
      </w:r>
      <w:r w:rsidRPr="00133A20">
        <w:rPr>
          <w:rFonts w:asciiTheme="majorHAnsi" w:hAnsiTheme="majorHAnsi" w:cs="Arial"/>
        </w:rPr>
        <w:t xml:space="preserve">être </w:t>
      </w:r>
      <w:r w:rsidR="00F00ACF" w:rsidRPr="00133A20">
        <w:rPr>
          <w:rFonts w:asciiTheme="majorHAnsi" w:hAnsiTheme="majorHAnsi" w:cs="Arial"/>
        </w:rPr>
        <w:t>complété</w:t>
      </w:r>
      <w:r w:rsidRPr="00133A20">
        <w:rPr>
          <w:rFonts w:asciiTheme="majorHAnsi" w:hAnsiTheme="majorHAnsi" w:cs="Arial"/>
        </w:rPr>
        <w:t>,</w:t>
      </w:r>
      <w:r w:rsidRPr="003A1ADC">
        <w:rPr>
          <w:rFonts w:asciiTheme="majorHAnsi" w:hAnsiTheme="majorHAnsi" w:cs="Arial"/>
        </w:rPr>
        <w:t xml:space="preserve"> signé</w:t>
      </w:r>
      <w:r w:rsidRPr="00133A20">
        <w:rPr>
          <w:rFonts w:asciiTheme="majorHAnsi" w:hAnsiTheme="majorHAnsi" w:cs="Arial"/>
        </w:rPr>
        <w:t xml:space="preserve"> et </w:t>
      </w:r>
      <w:r w:rsidR="00F00ACF" w:rsidRPr="00920D63">
        <w:rPr>
          <w:rFonts w:asciiTheme="majorHAnsi" w:hAnsiTheme="majorHAnsi" w:cs="Arial"/>
          <w:b/>
          <w:bCs/>
        </w:rPr>
        <w:t>accompagné d</w:t>
      </w:r>
      <w:r w:rsidRPr="00920D63">
        <w:rPr>
          <w:rFonts w:asciiTheme="majorHAnsi" w:hAnsiTheme="majorHAnsi" w:cs="Arial"/>
          <w:b/>
          <w:bCs/>
        </w:rPr>
        <w:t>es documents suivants</w:t>
      </w:r>
      <w:r w:rsidRPr="00133A20">
        <w:rPr>
          <w:rFonts w:asciiTheme="majorHAnsi" w:hAnsiTheme="majorHAnsi" w:cs="Arial"/>
        </w:rPr>
        <w:t> :</w:t>
      </w:r>
    </w:p>
    <w:p w14:paraId="4C83CE0C" w14:textId="77777777" w:rsidR="00920D63" w:rsidRPr="00133A20" w:rsidRDefault="00920D63" w:rsidP="008A6881">
      <w:pPr>
        <w:spacing w:after="0"/>
        <w:rPr>
          <w:rFonts w:asciiTheme="majorHAnsi" w:hAnsiTheme="majorHAnsi" w:cs="Arial"/>
        </w:rPr>
      </w:pPr>
    </w:p>
    <w:p w14:paraId="778484AA" w14:textId="77777777" w:rsidR="00A31E26" w:rsidRPr="00133A20" w:rsidRDefault="00F00ACF" w:rsidP="00150AE2">
      <w:pPr>
        <w:pStyle w:val="Paragraphedeliste"/>
        <w:numPr>
          <w:ilvl w:val="0"/>
          <w:numId w:val="8"/>
        </w:numPr>
        <w:ind w:left="142" w:hanging="196"/>
        <w:rPr>
          <w:rFonts w:asciiTheme="majorHAnsi" w:hAnsiTheme="majorHAnsi" w:cs="Arial"/>
        </w:rPr>
      </w:pPr>
      <w:r w:rsidRPr="00133A20">
        <w:rPr>
          <w:rFonts w:asciiTheme="majorHAnsi" w:hAnsiTheme="majorHAnsi" w:cs="Arial"/>
        </w:rPr>
        <w:t xml:space="preserve">Un descriptif </w:t>
      </w:r>
      <w:r w:rsidR="00F05C00">
        <w:rPr>
          <w:rFonts w:asciiTheme="majorHAnsi" w:hAnsiTheme="majorHAnsi" w:cs="Arial"/>
        </w:rPr>
        <w:t>des travaux projetés</w:t>
      </w:r>
      <w:r w:rsidR="00334120">
        <w:rPr>
          <w:rFonts w:asciiTheme="majorHAnsi" w:hAnsiTheme="majorHAnsi" w:cs="Arial"/>
        </w:rPr>
        <w:t> ;</w:t>
      </w:r>
      <w:r w:rsidR="007125B5">
        <w:rPr>
          <w:rFonts w:asciiTheme="majorHAnsi" w:hAnsiTheme="majorHAnsi" w:cs="Arial"/>
        </w:rPr>
        <w:t> </w:t>
      </w:r>
    </w:p>
    <w:p w14:paraId="31E25396" w14:textId="77777777" w:rsidR="00F05C00" w:rsidRDefault="00F05C00" w:rsidP="00F05C00">
      <w:pPr>
        <w:pStyle w:val="Paragraphedeliste"/>
        <w:numPr>
          <w:ilvl w:val="0"/>
          <w:numId w:val="8"/>
        </w:numPr>
        <w:ind w:left="142" w:hanging="196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Des photographies du bâtiment et en particulier des éléments concernés par les travaux</w:t>
      </w:r>
      <w:r w:rsidR="00334120">
        <w:rPr>
          <w:rFonts w:asciiTheme="majorHAnsi" w:hAnsiTheme="majorHAnsi" w:cs="Arial"/>
        </w:rPr>
        <w:t> ;</w:t>
      </w:r>
    </w:p>
    <w:p w14:paraId="52AD75A3" w14:textId="77777777" w:rsidR="003A1ADC" w:rsidRDefault="003A1ADC" w:rsidP="00F05C00">
      <w:pPr>
        <w:pStyle w:val="Paragraphedeliste"/>
        <w:numPr>
          <w:ilvl w:val="0"/>
          <w:numId w:val="8"/>
        </w:numPr>
        <w:ind w:left="142" w:hanging="196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Les devis des travaux projetés</w:t>
      </w:r>
      <w:r w:rsidR="00334120">
        <w:rPr>
          <w:rFonts w:asciiTheme="majorHAnsi" w:hAnsiTheme="majorHAnsi" w:cs="Arial"/>
        </w:rPr>
        <w:t> ;</w:t>
      </w:r>
    </w:p>
    <w:p w14:paraId="6386C761" w14:textId="77777777" w:rsidR="004F4CA8" w:rsidRDefault="004F4CA8" w:rsidP="004F4CA8">
      <w:pPr>
        <w:pStyle w:val="Paragraphedeliste"/>
        <w:numPr>
          <w:ilvl w:val="0"/>
          <w:numId w:val="8"/>
        </w:numPr>
        <w:ind w:left="142" w:hanging="196"/>
        <w:rPr>
          <w:rFonts w:asciiTheme="majorHAnsi" w:hAnsiTheme="majorHAnsi" w:cs="Arial"/>
        </w:rPr>
      </w:pPr>
      <w:r w:rsidRPr="00920D63">
        <w:rPr>
          <w:rFonts w:asciiTheme="majorHAnsi" w:hAnsiTheme="majorHAnsi" w:cs="Arial"/>
        </w:rPr>
        <w:t>Si l’octroi de subventions engendre l’inscription à l’inventaire, le consentement à inscription signé par le propriétaire du bâtiment</w:t>
      </w:r>
      <w:r w:rsidR="00334120">
        <w:rPr>
          <w:rFonts w:asciiTheme="majorHAnsi" w:hAnsiTheme="majorHAnsi" w:cs="Arial"/>
        </w:rPr>
        <w:t> ;</w:t>
      </w:r>
    </w:p>
    <w:p w14:paraId="449BB3EC" w14:textId="77777777" w:rsidR="00920D63" w:rsidRPr="00920D63" w:rsidRDefault="00920D63" w:rsidP="004F4CA8">
      <w:pPr>
        <w:pStyle w:val="Paragraphedeliste"/>
        <w:numPr>
          <w:ilvl w:val="0"/>
          <w:numId w:val="8"/>
        </w:numPr>
        <w:ind w:left="142" w:hanging="196"/>
        <w:rPr>
          <w:rFonts w:asciiTheme="majorHAnsi" w:hAnsiTheme="majorHAnsi" w:cs="Arial"/>
        </w:rPr>
      </w:pPr>
      <w:r w:rsidRPr="00920D63">
        <w:rPr>
          <w:rFonts w:asciiTheme="majorHAnsi" w:hAnsiTheme="majorHAnsi" w:cs="Arial"/>
        </w:rPr>
        <w:t xml:space="preserve">Si </w:t>
      </w:r>
      <w:r>
        <w:rPr>
          <w:rFonts w:asciiTheme="majorHAnsi" w:hAnsiTheme="majorHAnsi" w:cs="Arial"/>
        </w:rPr>
        <w:t xml:space="preserve">le bénéficiaire des subventions emploie plus </w:t>
      </w:r>
      <w:r w:rsidR="00B76339">
        <w:rPr>
          <w:rFonts w:asciiTheme="majorHAnsi" w:hAnsiTheme="majorHAnsi" w:cs="Arial"/>
        </w:rPr>
        <w:t>de 20 personnes, u</w:t>
      </w:r>
      <w:r w:rsidRPr="00920D63">
        <w:rPr>
          <w:rFonts w:asciiTheme="majorHAnsi" w:hAnsiTheme="majorHAnsi" w:cs="Arial"/>
        </w:rPr>
        <w:t xml:space="preserve">ne déclaration confirmant le respect de l'égalité salariale </w:t>
      </w:r>
      <w:r>
        <w:rPr>
          <w:rFonts w:asciiTheme="majorHAnsi" w:hAnsiTheme="majorHAnsi" w:cs="Arial"/>
        </w:rPr>
        <w:t>ainsi</w:t>
      </w:r>
      <w:r w:rsidRPr="00920D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qu’</w:t>
      </w:r>
      <w:r w:rsidRPr="00920D63">
        <w:rPr>
          <w:rFonts w:asciiTheme="majorHAnsi" w:hAnsiTheme="majorHAnsi" w:cs="Arial"/>
        </w:rPr>
        <w:t>une analyse vérifiée de l'égalité des salaires valide</w:t>
      </w:r>
      <w:r w:rsidR="00334120">
        <w:rPr>
          <w:rFonts w:asciiTheme="majorHAnsi" w:hAnsiTheme="majorHAnsi" w:cs="Arial"/>
        </w:rPr>
        <w:t>.</w:t>
      </w:r>
    </w:p>
    <w:p w14:paraId="24523CDA" w14:textId="77777777" w:rsidR="00B76339" w:rsidRDefault="00B76339" w:rsidP="00F05C00">
      <w:pPr>
        <w:ind w:left="-54"/>
        <w:rPr>
          <w:rFonts w:asciiTheme="majorHAnsi" w:hAnsiTheme="majorHAnsi" w:cs="Arial"/>
        </w:rPr>
      </w:pPr>
    </w:p>
    <w:p w14:paraId="01F5420E" w14:textId="77777777" w:rsidR="00F05C00" w:rsidRPr="00F05C00" w:rsidRDefault="008A6881" w:rsidP="00F05C00">
      <w:pPr>
        <w:ind w:left="-54"/>
        <w:rPr>
          <w:rFonts w:asciiTheme="majorHAnsi" w:hAnsiTheme="majorHAnsi" w:cs="Arial"/>
        </w:rPr>
      </w:pPr>
      <w:r w:rsidRPr="00F05C00">
        <w:rPr>
          <w:rFonts w:asciiTheme="majorHAnsi" w:hAnsiTheme="majorHAnsi" w:cs="Arial"/>
        </w:rPr>
        <w:t>Lorsque le dossier est complet</w:t>
      </w:r>
      <w:r w:rsidR="00A31E26" w:rsidRPr="00F05C00">
        <w:rPr>
          <w:rFonts w:asciiTheme="majorHAnsi" w:hAnsiTheme="majorHAnsi" w:cs="Arial"/>
        </w:rPr>
        <w:t xml:space="preserve">, le tout est à envoyer </w:t>
      </w:r>
      <w:r w:rsidR="00133A20" w:rsidRPr="00F05C00">
        <w:rPr>
          <w:rFonts w:asciiTheme="majorHAnsi" w:hAnsiTheme="majorHAnsi" w:cs="Arial"/>
        </w:rPr>
        <w:t>à l’adresse suivante :</w:t>
      </w:r>
    </w:p>
    <w:p w14:paraId="38F3B1CF" w14:textId="77777777" w:rsidR="00A31E26" w:rsidRDefault="00133A20" w:rsidP="008A6881">
      <w:pPr>
        <w:jc w:val="center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 </w:t>
      </w:r>
      <w:hyperlink r:id="rId9" w:history="1">
        <w:r w:rsidR="004340F0" w:rsidRPr="0084110A">
          <w:rPr>
            <w:rStyle w:val="Lienhypertexte"/>
            <w:rFonts w:asciiTheme="majorHAnsi" w:hAnsiTheme="majorHAnsi" w:cs="Arial"/>
          </w:rPr>
          <w:t>secr.occ@jura.ch</w:t>
        </w:r>
      </w:hyperlink>
    </w:p>
    <w:p w14:paraId="77F917CF" w14:textId="77777777" w:rsidR="008A6881" w:rsidRPr="008A6881" w:rsidRDefault="007125B5" w:rsidP="00F05C00">
      <w:pPr>
        <w:spacing w:after="0"/>
        <w:rPr>
          <w:rFonts w:asciiTheme="majorHAnsi" w:hAnsiTheme="majorHAnsi" w:cs="Arial"/>
        </w:rPr>
      </w:pPr>
      <w:r w:rsidRPr="008A6881">
        <w:rPr>
          <w:rFonts w:asciiTheme="majorHAnsi" w:hAnsiTheme="majorHAnsi" w:cs="Arial"/>
        </w:rPr>
        <w:t xml:space="preserve">Ou par </w:t>
      </w:r>
      <w:r w:rsidR="00334120">
        <w:rPr>
          <w:rFonts w:asciiTheme="majorHAnsi" w:hAnsiTheme="majorHAnsi" w:cs="Arial"/>
        </w:rPr>
        <w:t xml:space="preserve">la </w:t>
      </w:r>
      <w:r w:rsidRPr="008A6881">
        <w:rPr>
          <w:rFonts w:asciiTheme="majorHAnsi" w:hAnsiTheme="majorHAnsi" w:cs="Arial"/>
        </w:rPr>
        <w:t xml:space="preserve">poste : </w:t>
      </w:r>
    </w:p>
    <w:p w14:paraId="2A13473A" w14:textId="77777777" w:rsidR="00F05C00" w:rsidRDefault="00F05C00" w:rsidP="00F31BD1">
      <w:pPr>
        <w:rPr>
          <w:rFonts w:asciiTheme="majorHAnsi" w:hAnsiTheme="majorHAnsi" w:cs="Arial"/>
        </w:rPr>
      </w:pPr>
    </w:p>
    <w:p w14:paraId="40A04C9E" w14:textId="77777777" w:rsidR="00A31E26" w:rsidRPr="00133A20" w:rsidRDefault="00F00ACF" w:rsidP="00F05C00">
      <w:pPr>
        <w:jc w:val="center"/>
        <w:rPr>
          <w:rFonts w:asciiTheme="majorHAnsi" w:hAnsiTheme="majorHAnsi" w:cs="Arial"/>
        </w:rPr>
      </w:pPr>
      <w:r w:rsidRPr="00133A20">
        <w:rPr>
          <w:rFonts w:asciiTheme="majorHAnsi" w:hAnsiTheme="majorHAnsi" w:cs="Arial"/>
        </w:rPr>
        <w:t>République et Canton du Jura</w:t>
      </w:r>
      <w:r w:rsidRPr="00133A20">
        <w:rPr>
          <w:rFonts w:asciiTheme="majorHAnsi" w:hAnsiTheme="majorHAnsi" w:cs="Arial"/>
        </w:rPr>
        <w:br/>
        <w:t>Office de la culture</w:t>
      </w:r>
      <w:r w:rsidRPr="00133A20">
        <w:rPr>
          <w:rFonts w:asciiTheme="majorHAnsi" w:hAnsiTheme="majorHAnsi" w:cs="Arial"/>
        </w:rPr>
        <w:br/>
      </w:r>
      <w:r w:rsidR="00F05C00">
        <w:rPr>
          <w:rFonts w:asciiTheme="majorHAnsi" w:hAnsiTheme="majorHAnsi" w:cs="Arial"/>
        </w:rPr>
        <w:t>Section des monuments historiques</w:t>
      </w:r>
      <w:r w:rsidRPr="00133A20">
        <w:rPr>
          <w:rFonts w:asciiTheme="majorHAnsi" w:hAnsiTheme="majorHAnsi" w:cs="Arial"/>
        </w:rPr>
        <w:br/>
        <w:t>R</w:t>
      </w:r>
      <w:r w:rsidR="00A31E26" w:rsidRPr="00133A20">
        <w:rPr>
          <w:rFonts w:asciiTheme="majorHAnsi" w:hAnsiTheme="majorHAnsi" w:cs="Arial"/>
        </w:rPr>
        <w:t>ue Pierre-Péquignat</w:t>
      </w:r>
      <w:r w:rsidRPr="00133A20">
        <w:rPr>
          <w:rFonts w:asciiTheme="majorHAnsi" w:hAnsiTheme="majorHAnsi" w:cs="Arial"/>
        </w:rPr>
        <w:t xml:space="preserve"> 9</w:t>
      </w:r>
      <w:r w:rsidR="00A31E26" w:rsidRPr="00133A20">
        <w:rPr>
          <w:rFonts w:asciiTheme="majorHAnsi" w:hAnsiTheme="majorHAnsi" w:cs="Arial"/>
        </w:rPr>
        <w:br/>
        <w:t>2900 Porrentruy</w:t>
      </w:r>
      <w:r w:rsidRPr="00133A20">
        <w:rPr>
          <w:rFonts w:asciiTheme="majorHAnsi" w:hAnsiTheme="majorHAnsi" w:cs="Arial"/>
        </w:rPr>
        <w:t xml:space="preserve"> </w:t>
      </w:r>
      <w:r w:rsidR="00D2488F" w:rsidRPr="00133A20">
        <w:rPr>
          <w:rFonts w:asciiTheme="majorHAnsi" w:hAnsiTheme="majorHAnsi" w:cs="Arial"/>
        </w:rPr>
        <w:t>1</w:t>
      </w:r>
    </w:p>
    <w:sectPr w:rsidR="00A31E26" w:rsidRPr="00133A20" w:rsidSect="008A6881">
      <w:footerReference w:type="default" r:id="rId10"/>
      <w:pgSz w:w="11906" w:h="16838"/>
      <w:pgMar w:top="851" w:right="991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1250D" w14:textId="77777777" w:rsidR="00FB4D8F" w:rsidRDefault="00FB4D8F" w:rsidP="00712170">
      <w:pPr>
        <w:spacing w:after="0" w:line="240" w:lineRule="auto"/>
      </w:pPr>
      <w:r>
        <w:separator/>
      </w:r>
    </w:p>
  </w:endnote>
  <w:endnote w:type="continuationSeparator" w:id="0">
    <w:p w14:paraId="61B3C2B7" w14:textId="77777777" w:rsidR="00FB4D8F" w:rsidRDefault="00FB4D8F" w:rsidP="00712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8302021"/>
      <w:docPartObj>
        <w:docPartGallery w:val="Page Numbers (Bottom of Page)"/>
        <w:docPartUnique/>
      </w:docPartObj>
    </w:sdtPr>
    <w:sdtEndPr/>
    <w:sdtContent>
      <w:p w14:paraId="1D425E0D" w14:textId="77777777" w:rsidR="003E1B0F" w:rsidRDefault="003E1B0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161ED172" w14:textId="77777777" w:rsidR="003E1B0F" w:rsidRDefault="003E1B0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2DF2A" w14:textId="77777777" w:rsidR="00FB4D8F" w:rsidRDefault="00FB4D8F" w:rsidP="00712170">
      <w:pPr>
        <w:spacing w:after="0" w:line="240" w:lineRule="auto"/>
      </w:pPr>
      <w:r>
        <w:separator/>
      </w:r>
    </w:p>
  </w:footnote>
  <w:footnote w:type="continuationSeparator" w:id="0">
    <w:p w14:paraId="714B88B7" w14:textId="77777777" w:rsidR="00FB4D8F" w:rsidRDefault="00FB4D8F" w:rsidP="00712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D2342"/>
    <w:multiLevelType w:val="hybridMultilevel"/>
    <w:tmpl w:val="C5B65C54"/>
    <w:lvl w:ilvl="0" w:tplc="70D63B2C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11F8A"/>
    <w:multiLevelType w:val="hybridMultilevel"/>
    <w:tmpl w:val="13AAB7FE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0263D6"/>
    <w:multiLevelType w:val="hybridMultilevel"/>
    <w:tmpl w:val="94448EB0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4AF20F4"/>
    <w:multiLevelType w:val="hybridMultilevel"/>
    <w:tmpl w:val="BD249202"/>
    <w:lvl w:ilvl="0" w:tplc="85EC16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8C4417"/>
    <w:multiLevelType w:val="hybridMultilevel"/>
    <w:tmpl w:val="ACF83A92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9C4380"/>
    <w:multiLevelType w:val="hybridMultilevel"/>
    <w:tmpl w:val="805A695C"/>
    <w:lvl w:ilvl="0" w:tplc="10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A708B4"/>
    <w:multiLevelType w:val="hybridMultilevel"/>
    <w:tmpl w:val="4354466C"/>
    <w:lvl w:ilvl="0" w:tplc="100C000F">
      <w:start w:val="1"/>
      <w:numFmt w:val="decimal"/>
      <w:lvlText w:val="%1."/>
      <w:lvlJc w:val="left"/>
      <w:pPr>
        <w:ind w:left="360" w:hanging="360"/>
      </w:pPr>
    </w:lvl>
    <w:lvl w:ilvl="1" w:tplc="100C0019" w:tentative="1">
      <w:start w:val="1"/>
      <w:numFmt w:val="lowerLetter"/>
      <w:lvlText w:val="%2."/>
      <w:lvlJc w:val="left"/>
      <w:pPr>
        <w:ind w:left="1080" w:hanging="360"/>
      </w:pPr>
    </w:lvl>
    <w:lvl w:ilvl="2" w:tplc="100C001B" w:tentative="1">
      <w:start w:val="1"/>
      <w:numFmt w:val="lowerRoman"/>
      <w:lvlText w:val="%3."/>
      <w:lvlJc w:val="right"/>
      <w:pPr>
        <w:ind w:left="1800" w:hanging="180"/>
      </w:pPr>
    </w:lvl>
    <w:lvl w:ilvl="3" w:tplc="100C000F" w:tentative="1">
      <w:start w:val="1"/>
      <w:numFmt w:val="decimal"/>
      <w:lvlText w:val="%4."/>
      <w:lvlJc w:val="left"/>
      <w:pPr>
        <w:ind w:left="2520" w:hanging="360"/>
      </w:pPr>
    </w:lvl>
    <w:lvl w:ilvl="4" w:tplc="100C0019" w:tentative="1">
      <w:start w:val="1"/>
      <w:numFmt w:val="lowerLetter"/>
      <w:lvlText w:val="%5."/>
      <w:lvlJc w:val="left"/>
      <w:pPr>
        <w:ind w:left="3240" w:hanging="360"/>
      </w:pPr>
    </w:lvl>
    <w:lvl w:ilvl="5" w:tplc="100C001B" w:tentative="1">
      <w:start w:val="1"/>
      <w:numFmt w:val="lowerRoman"/>
      <w:lvlText w:val="%6."/>
      <w:lvlJc w:val="right"/>
      <w:pPr>
        <w:ind w:left="3960" w:hanging="180"/>
      </w:pPr>
    </w:lvl>
    <w:lvl w:ilvl="6" w:tplc="100C000F" w:tentative="1">
      <w:start w:val="1"/>
      <w:numFmt w:val="decimal"/>
      <w:lvlText w:val="%7."/>
      <w:lvlJc w:val="left"/>
      <w:pPr>
        <w:ind w:left="4680" w:hanging="360"/>
      </w:pPr>
    </w:lvl>
    <w:lvl w:ilvl="7" w:tplc="100C0019" w:tentative="1">
      <w:start w:val="1"/>
      <w:numFmt w:val="lowerLetter"/>
      <w:lvlText w:val="%8."/>
      <w:lvlJc w:val="left"/>
      <w:pPr>
        <w:ind w:left="5400" w:hanging="360"/>
      </w:pPr>
    </w:lvl>
    <w:lvl w:ilvl="8" w:tplc="10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83D1834"/>
    <w:multiLevelType w:val="hybridMultilevel"/>
    <w:tmpl w:val="412EF6BC"/>
    <w:lvl w:ilvl="0" w:tplc="85EC16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85202">
    <w:abstractNumId w:val="5"/>
  </w:num>
  <w:num w:numId="2" w16cid:durableId="222259289">
    <w:abstractNumId w:val="1"/>
  </w:num>
  <w:num w:numId="3" w16cid:durableId="645203334">
    <w:abstractNumId w:val="4"/>
  </w:num>
  <w:num w:numId="4" w16cid:durableId="607587958">
    <w:abstractNumId w:val="6"/>
  </w:num>
  <w:num w:numId="5" w16cid:durableId="498883075">
    <w:abstractNumId w:val="7"/>
  </w:num>
  <w:num w:numId="6" w16cid:durableId="847597663">
    <w:abstractNumId w:val="0"/>
  </w:num>
  <w:num w:numId="7" w16cid:durableId="798643102">
    <w:abstractNumId w:val="3"/>
  </w:num>
  <w:num w:numId="8" w16cid:durableId="17213207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attachedTemplate r:id="rId1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D8F"/>
    <w:rsid w:val="00004AE6"/>
    <w:rsid w:val="000B23C7"/>
    <w:rsid w:val="001177A9"/>
    <w:rsid w:val="00133A20"/>
    <w:rsid w:val="00146C20"/>
    <w:rsid w:val="00150AE2"/>
    <w:rsid w:val="001A09F6"/>
    <w:rsid w:val="001A7583"/>
    <w:rsid w:val="001B3467"/>
    <w:rsid w:val="00223F0C"/>
    <w:rsid w:val="002960A8"/>
    <w:rsid w:val="002D4E0D"/>
    <w:rsid w:val="00334120"/>
    <w:rsid w:val="003A1ADC"/>
    <w:rsid w:val="003E1B0F"/>
    <w:rsid w:val="00415DC2"/>
    <w:rsid w:val="0042203A"/>
    <w:rsid w:val="004340F0"/>
    <w:rsid w:val="004C0821"/>
    <w:rsid w:val="004D52E3"/>
    <w:rsid w:val="004F4CA8"/>
    <w:rsid w:val="00502100"/>
    <w:rsid w:val="006711A4"/>
    <w:rsid w:val="00683BBC"/>
    <w:rsid w:val="006E2938"/>
    <w:rsid w:val="00712170"/>
    <w:rsid w:val="007125B5"/>
    <w:rsid w:val="00720118"/>
    <w:rsid w:val="0075414D"/>
    <w:rsid w:val="00761A77"/>
    <w:rsid w:val="007C6FF3"/>
    <w:rsid w:val="008A6881"/>
    <w:rsid w:val="008F0DC9"/>
    <w:rsid w:val="008F40D5"/>
    <w:rsid w:val="00920D63"/>
    <w:rsid w:val="009C78CC"/>
    <w:rsid w:val="009E453E"/>
    <w:rsid w:val="00A061F6"/>
    <w:rsid w:val="00A31E26"/>
    <w:rsid w:val="00A74A56"/>
    <w:rsid w:val="00B10B50"/>
    <w:rsid w:val="00B76339"/>
    <w:rsid w:val="00BB55AB"/>
    <w:rsid w:val="00BF1C84"/>
    <w:rsid w:val="00C030CD"/>
    <w:rsid w:val="00CB2384"/>
    <w:rsid w:val="00CC478C"/>
    <w:rsid w:val="00CE5265"/>
    <w:rsid w:val="00D2488F"/>
    <w:rsid w:val="00D559F5"/>
    <w:rsid w:val="00D74703"/>
    <w:rsid w:val="00DC3CA9"/>
    <w:rsid w:val="00DF32F7"/>
    <w:rsid w:val="00E16121"/>
    <w:rsid w:val="00EC0226"/>
    <w:rsid w:val="00F00ACF"/>
    <w:rsid w:val="00F05C00"/>
    <w:rsid w:val="00F31BD1"/>
    <w:rsid w:val="00FB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4B7C6D50"/>
  <w15:chartTrackingRefBased/>
  <w15:docId w15:val="{39817519-0F18-4BD3-8224-B12728734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E4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9E453E"/>
    <w:rPr>
      <w:color w:val="808080"/>
    </w:rPr>
  </w:style>
  <w:style w:type="paragraph" w:styleId="Paragraphedeliste">
    <w:name w:val="List Paragraph"/>
    <w:basedOn w:val="Normal"/>
    <w:uiPriority w:val="34"/>
    <w:qFormat/>
    <w:rsid w:val="00683BB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121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2170"/>
  </w:style>
  <w:style w:type="paragraph" w:styleId="Pieddepage">
    <w:name w:val="footer"/>
    <w:basedOn w:val="Normal"/>
    <w:link w:val="PieddepageCar"/>
    <w:uiPriority w:val="99"/>
    <w:unhideWhenUsed/>
    <w:rsid w:val="007121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2170"/>
  </w:style>
  <w:style w:type="paragraph" w:styleId="Textedebulles">
    <w:name w:val="Balloon Text"/>
    <w:basedOn w:val="Normal"/>
    <w:link w:val="TextedebullesCar"/>
    <w:uiPriority w:val="99"/>
    <w:semiHidden/>
    <w:unhideWhenUsed/>
    <w:rsid w:val="009C78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C78CC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7125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cr.occ@jura.ch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520_OCC_2025\0500%20CMH\0530%20Chantiers%20subventionn&#233;s\Suivi%20des%20subventions\1_Formule_DemandeSubventions_A_Remplir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E2679-4927-4D2A-A2C1-3E473E9C4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1_Formule_DemandeSubventions_A_Remplir.dotx</Template>
  <TotalTime>1</TotalTime>
  <Pages>2</Pages>
  <Words>331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Hubleur Lucie</dc:creator>
  <cp:keywords/>
  <dc:description/>
  <cp:lastModifiedBy>Hubleur Lucie</cp:lastModifiedBy>
  <cp:revision>1</cp:revision>
  <cp:lastPrinted>2021-08-30T09:41:00Z</cp:lastPrinted>
  <dcterms:created xsi:type="dcterms:W3CDTF">2025-11-21T13:12:00Z</dcterms:created>
  <dcterms:modified xsi:type="dcterms:W3CDTF">2025-11-21T13:13:00Z</dcterms:modified>
</cp:coreProperties>
</file>